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617C4" w14:textId="77777777" w:rsidR="00D802C4" w:rsidRPr="00C46CEC" w:rsidRDefault="00D802C4" w:rsidP="00496161">
      <w:pPr>
        <w:spacing w:line="276" w:lineRule="auto"/>
        <w:rPr>
          <w:rFonts w:ascii="Calibri" w:hAnsi="Calibri"/>
          <w:b/>
          <w:sz w:val="10"/>
          <w:szCs w:val="10"/>
        </w:rPr>
      </w:pPr>
    </w:p>
    <w:p w14:paraId="4CBA69B5" w14:textId="77777777" w:rsidR="00891A19" w:rsidRPr="004A53CF" w:rsidRDefault="00327721" w:rsidP="00C46CEC">
      <w:pPr>
        <w:jc w:val="center"/>
        <w:rPr>
          <w:rFonts w:asciiTheme="minorHAnsi" w:hAnsiTheme="minorHAnsi" w:cstheme="minorHAnsi"/>
          <w:b/>
          <w:sz w:val="56"/>
          <w:szCs w:val="56"/>
        </w:rPr>
      </w:pPr>
      <w:r w:rsidRPr="004A53CF">
        <w:rPr>
          <w:rFonts w:asciiTheme="minorHAnsi" w:hAnsiTheme="minorHAnsi" w:cstheme="minorHAnsi"/>
          <w:b/>
          <w:sz w:val="56"/>
          <w:szCs w:val="56"/>
        </w:rPr>
        <w:t>Žádost o udělení slevy</w:t>
      </w:r>
      <w:r w:rsidR="00C82D2D" w:rsidRPr="004A53CF">
        <w:rPr>
          <w:rFonts w:asciiTheme="minorHAnsi" w:hAnsiTheme="minorHAnsi" w:cstheme="minorHAnsi"/>
          <w:b/>
          <w:sz w:val="56"/>
          <w:szCs w:val="56"/>
        </w:rPr>
        <w:t xml:space="preserve"> </w:t>
      </w:r>
    </w:p>
    <w:p w14:paraId="267624BD" w14:textId="77777777" w:rsidR="008653D5" w:rsidRPr="004A53CF" w:rsidRDefault="002B6BB3" w:rsidP="00C46CEC">
      <w:pPr>
        <w:jc w:val="center"/>
        <w:rPr>
          <w:rFonts w:asciiTheme="minorHAnsi" w:hAnsiTheme="minorHAnsi" w:cstheme="minorHAnsi"/>
          <w:sz w:val="28"/>
          <w:szCs w:val="28"/>
        </w:rPr>
      </w:pPr>
      <w:r w:rsidRPr="004A53CF">
        <w:rPr>
          <w:rFonts w:asciiTheme="minorHAnsi" w:hAnsiTheme="minorHAnsi" w:cstheme="minorHAnsi"/>
          <w:sz w:val="28"/>
          <w:szCs w:val="28"/>
        </w:rPr>
        <w:t xml:space="preserve">zejména </w:t>
      </w:r>
    </w:p>
    <w:p w14:paraId="1D6C344A" w14:textId="77777777" w:rsidR="008653D5" w:rsidRPr="004A53CF" w:rsidRDefault="008653D5" w:rsidP="00D802C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A53CF">
        <w:rPr>
          <w:rFonts w:asciiTheme="minorHAnsi" w:hAnsiTheme="minorHAnsi" w:cstheme="minorHAnsi"/>
          <w:b/>
          <w:sz w:val="28"/>
          <w:szCs w:val="28"/>
        </w:rPr>
        <w:t xml:space="preserve">1) </w:t>
      </w:r>
      <w:r w:rsidR="002B6BB3" w:rsidRPr="004A53CF">
        <w:rPr>
          <w:rFonts w:asciiTheme="minorHAnsi" w:hAnsiTheme="minorHAnsi" w:cstheme="minorHAnsi"/>
          <w:b/>
          <w:sz w:val="28"/>
          <w:szCs w:val="28"/>
        </w:rPr>
        <w:t>žáků</w:t>
      </w:r>
      <w:r w:rsidR="00DF2C2F" w:rsidRPr="004A53CF">
        <w:rPr>
          <w:rFonts w:asciiTheme="minorHAnsi" w:hAnsiTheme="minorHAnsi" w:cstheme="minorHAnsi"/>
          <w:b/>
          <w:sz w:val="28"/>
          <w:szCs w:val="28"/>
        </w:rPr>
        <w:t>m</w:t>
      </w:r>
      <w:r w:rsidR="002B6BB3" w:rsidRPr="004A53CF">
        <w:rPr>
          <w:rFonts w:asciiTheme="minorHAnsi" w:hAnsiTheme="minorHAnsi" w:cstheme="minorHAnsi"/>
          <w:b/>
          <w:sz w:val="28"/>
          <w:szCs w:val="28"/>
        </w:rPr>
        <w:t xml:space="preserve"> se sociálním znevýhodněním</w:t>
      </w:r>
      <w:r w:rsidRPr="004A53CF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5B1EB540" w14:textId="2CC9E499" w:rsidR="006E1F50" w:rsidRPr="004A53CF" w:rsidRDefault="008653D5" w:rsidP="00D802C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A53CF">
        <w:rPr>
          <w:rFonts w:asciiTheme="minorHAnsi" w:hAnsiTheme="minorHAnsi" w:cstheme="minorHAnsi"/>
          <w:b/>
          <w:sz w:val="28"/>
          <w:szCs w:val="28"/>
        </w:rPr>
        <w:t>2)</w:t>
      </w:r>
      <w:r w:rsidR="00891A19" w:rsidRPr="004A53C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A53CF">
        <w:rPr>
          <w:rFonts w:asciiTheme="minorHAnsi" w:hAnsiTheme="minorHAnsi" w:cstheme="minorHAnsi"/>
          <w:b/>
          <w:sz w:val="28"/>
          <w:szCs w:val="28"/>
        </w:rPr>
        <w:t>rodinám s více jak dvěma dětmi studující</w:t>
      </w:r>
      <w:r w:rsidR="004A53CF" w:rsidRPr="004A53CF">
        <w:rPr>
          <w:rFonts w:asciiTheme="minorHAnsi" w:hAnsiTheme="minorHAnsi" w:cstheme="minorHAnsi"/>
          <w:b/>
          <w:sz w:val="28"/>
          <w:szCs w:val="28"/>
        </w:rPr>
        <w:t xml:space="preserve">mi </w:t>
      </w:r>
      <w:r w:rsidRPr="004A53CF">
        <w:rPr>
          <w:rFonts w:asciiTheme="minorHAnsi" w:hAnsiTheme="minorHAnsi" w:cstheme="minorHAnsi"/>
          <w:b/>
          <w:sz w:val="28"/>
          <w:szCs w:val="28"/>
        </w:rPr>
        <w:t>na ZUŠ „Žerotín“ Olomouc</w:t>
      </w:r>
    </w:p>
    <w:p w14:paraId="441C4532" w14:textId="77777777" w:rsidR="008653D5" w:rsidRPr="004A53CF" w:rsidRDefault="008653D5" w:rsidP="008653D5">
      <w:pPr>
        <w:jc w:val="both"/>
        <w:rPr>
          <w:rFonts w:asciiTheme="minorHAnsi" w:hAnsiTheme="minorHAnsi" w:cstheme="minorHAnsi"/>
        </w:rPr>
      </w:pPr>
    </w:p>
    <w:p w14:paraId="0B976D0E" w14:textId="77777777" w:rsidR="00891A19" w:rsidRPr="004A53CF" w:rsidRDefault="00891A19" w:rsidP="00891A19">
      <w:pPr>
        <w:jc w:val="both"/>
        <w:rPr>
          <w:rFonts w:asciiTheme="minorHAnsi" w:hAnsiTheme="minorHAnsi" w:cstheme="minorHAnsi"/>
        </w:rPr>
      </w:pPr>
      <w:r w:rsidRPr="004A53CF">
        <w:rPr>
          <w:rFonts w:asciiTheme="minorHAnsi" w:hAnsiTheme="minorHAnsi" w:cstheme="minorHAnsi"/>
        </w:rPr>
        <w:t xml:space="preserve">1) </w:t>
      </w:r>
      <w:r w:rsidR="007537A3" w:rsidRPr="004A53CF">
        <w:rPr>
          <w:rFonts w:asciiTheme="minorHAnsi" w:hAnsiTheme="minorHAnsi" w:cstheme="minorHAnsi"/>
        </w:rPr>
        <w:t xml:space="preserve">Požádá-li o slevu zákonný zástupce nezletilého žáka nebo zletilý žák, </w:t>
      </w:r>
      <w:r w:rsidR="00496161" w:rsidRPr="004A53CF">
        <w:rPr>
          <w:rFonts w:asciiTheme="minorHAnsi" w:hAnsiTheme="minorHAnsi" w:cstheme="minorHAnsi"/>
        </w:rPr>
        <w:t xml:space="preserve">je nutné </w:t>
      </w:r>
      <w:r w:rsidR="00C82D2D" w:rsidRPr="004A53CF">
        <w:rPr>
          <w:rFonts w:asciiTheme="minorHAnsi" w:hAnsiTheme="minorHAnsi" w:cstheme="minorHAnsi"/>
        </w:rPr>
        <w:t>dodat</w:t>
      </w:r>
      <w:r w:rsidR="007537A3" w:rsidRPr="004A53CF">
        <w:rPr>
          <w:rFonts w:asciiTheme="minorHAnsi" w:hAnsiTheme="minorHAnsi" w:cstheme="minorHAnsi"/>
        </w:rPr>
        <w:t xml:space="preserve"> </w:t>
      </w:r>
      <w:r w:rsidR="00C82D2D" w:rsidRPr="004A53CF">
        <w:rPr>
          <w:rFonts w:asciiTheme="minorHAnsi" w:hAnsiTheme="minorHAnsi" w:cstheme="minorHAnsi"/>
        </w:rPr>
        <w:t>řediteli školy</w:t>
      </w:r>
      <w:r w:rsidR="00496161" w:rsidRPr="004A53CF">
        <w:rPr>
          <w:rFonts w:asciiTheme="minorHAnsi" w:hAnsiTheme="minorHAnsi" w:cstheme="minorHAnsi"/>
        </w:rPr>
        <w:t xml:space="preserve"> příslušné</w:t>
      </w:r>
      <w:r w:rsidR="004450D9" w:rsidRPr="004A53CF">
        <w:rPr>
          <w:rFonts w:asciiTheme="minorHAnsi" w:hAnsiTheme="minorHAnsi" w:cstheme="minorHAnsi"/>
        </w:rPr>
        <w:t xml:space="preserve"> </w:t>
      </w:r>
      <w:r w:rsidR="007537A3" w:rsidRPr="004A53CF">
        <w:rPr>
          <w:rFonts w:asciiTheme="minorHAnsi" w:hAnsiTheme="minorHAnsi" w:cstheme="minorHAnsi"/>
        </w:rPr>
        <w:t>dokla</w:t>
      </w:r>
      <w:r w:rsidR="004450D9" w:rsidRPr="004A53CF">
        <w:rPr>
          <w:rFonts w:asciiTheme="minorHAnsi" w:hAnsiTheme="minorHAnsi" w:cstheme="minorHAnsi"/>
        </w:rPr>
        <w:t xml:space="preserve">dy, </w:t>
      </w:r>
      <w:r w:rsidR="007537A3" w:rsidRPr="004A53CF">
        <w:rPr>
          <w:rFonts w:asciiTheme="minorHAnsi" w:hAnsiTheme="minorHAnsi" w:cstheme="minorHAnsi"/>
        </w:rPr>
        <w:t xml:space="preserve">že rodina </w:t>
      </w:r>
      <w:r w:rsidR="00FA5C2F" w:rsidRPr="004A53CF">
        <w:rPr>
          <w:rFonts w:asciiTheme="minorHAnsi" w:hAnsiTheme="minorHAnsi" w:cstheme="minorHAnsi"/>
        </w:rPr>
        <w:t>pobírá sociální příplatek</w:t>
      </w:r>
      <w:r w:rsidR="00F77229" w:rsidRPr="004A53CF">
        <w:rPr>
          <w:rFonts w:asciiTheme="minorHAnsi" w:hAnsiTheme="minorHAnsi" w:cstheme="minorHAnsi"/>
        </w:rPr>
        <w:t xml:space="preserve"> (potvrzení z úřadu práce pro účely prominutí, nebo snížení úplaty za vzdělání – dávka pomoci v hmotné nouzi)</w:t>
      </w:r>
      <w:r w:rsidR="00FA5C2F" w:rsidRPr="004A53CF">
        <w:rPr>
          <w:rFonts w:asciiTheme="minorHAnsi" w:hAnsiTheme="minorHAnsi" w:cstheme="minorHAnsi"/>
        </w:rPr>
        <w:t xml:space="preserve"> nebo dávky </w:t>
      </w:r>
      <w:r w:rsidR="004450D9" w:rsidRPr="004A53CF">
        <w:rPr>
          <w:rFonts w:asciiTheme="minorHAnsi" w:hAnsiTheme="minorHAnsi" w:cstheme="minorHAnsi"/>
        </w:rPr>
        <w:t>státní sociální podpory</w:t>
      </w:r>
      <w:r w:rsidR="009675B0" w:rsidRPr="004A53CF">
        <w:rPr>
          <w:rFonts w:asciiTheme="minorHAnsi" w:hAnsiTheme="minorHAnsi" w:cstheme="minorHAnsi"/>
        </w:rPr>
        <w:t xml:space="preserve">. </w:t>
      </w:r>
      <w:r w:rsidR="00C82D2D" w:rsidRPr="004A53CF">
        <w:rPr>
          <w:rFonts w:asciiTheme="minorHAnsi" w:hAnsiTheme="minorHAnsi" w:cstheme="minorHAnsi"/>
        </w:rPr>
        <w:t xml:space="preserve">Zároveň je nutno dodat souhlas se zpracováním osobních a citlivých údajů správci ZUŠ „Žerotín“ Olomouc. </w:t>
      </w:r>
    </w:p>
    <w:p w14:paraId="4B3F560D" w14:textId="77777777" w:rsidR="009675B0" w:rsidRPr="004A53CF" w:rsidRDefault="009675B0" w:rsidP="00D802C4">
      <w:pPr>
        <w:rPr>
          <w:rFonts w:asciiTheme="minorHAnsi" w:hAnsiTheme="minorHAnsi" w:cstheme="minorHAnsi"/>
        </w:rPr>
      </w:pPr>
    </w:p>
    <w:p w14:paraId="57D511C1" w14:textId="77777777" w:rsidR="00891A19" w:rsidRPr="004A53CF" w:rsidRDefault="00891A19" w:rsidP="00891A19">
      <w:pPr>
        <w:jc w:val="both"/>
        <w:rPr>
          <w:rFonts w:asciiTheme="minorHAnsi" w:hAnsiTheme="minorHAnsi" w:cstheme="minorHAnsi"/>
        </w:rPr>
      </w:pPr>
      <w:r w:rsidRPr="004A53CF">
        <w:rPr>
          <w:rFonts w:asciiTheme="minorHAnsi" w:hAnsiTheme="minorHAnsi" w:cstheme="minorHAnsi"/>
        </w:rPr>
        <w:t xml:space="preserve">2) </w:t>
      </w:r>
      <w:r w:rsidR="00B83666" w:rsidRPr="004A53CF">
        <w:rPr>
          <w:rFonts w:asciiTheme="minorHAnsi" w:hAnsiTheme="minorHAnsi" w:cstheme="minorHAnsi"/>
        </w:rPr>
        <w:t>Žádost</w:t>
      </w:r>
      <w:r w:rsidRPr="004A53CF">
        <w:rPr>
          <w:rFonts w:asciiTheme="minorHAnsi" w:hAnsiTheme="minorHAnsi" w:cstheme="minorHAnsi"/>
        </w:rPr>
        <w:t xml:space="preserve"> vyplňte za každé dítě zvlášť</w:t>
      </w:r>
      <w:r w:rsidR="00230191" w:rsidRPr="004A53CF">
        <w:rPr>
          <w:rFonts w:asciiTheme="minorHAnsi" w:hAnsiTheme="minorHAnsi" w:cstheme="minorHAnsi"/>
        </w:rPr>
        <w:t>.</w:t>
      </w:r>
    </w:p>
    <w:p w14:paraId="2416FB92" w14:textId="77777777" w:rsidR="00327721" w:rsidRPr="004A53CF" w:rsidRDefault="00327721">
      <w:pPr>
        <w:rPr>
          <w:rFonts w:asciiTheme="minorHAnsi" w:hAnsiTheme="minorHAnsi" w:cstheme="minorHAnsi"/>
        </w:rPr>
      </w:pPr>
    </w:p>
    <w:p w14:paraId="20BDDD71" w14:textId="6373ADF8" w:rsidR="00C46CEC" w:rsidRPr="004A53CF" w:rsidRDefault="00C46CEC" w:rsidP="00C46CEC">
      <w:pPr>
        <w:jc w:val="both"/>
        <w:rPr>
          <w:rFonts w:asciiTheme="minorHAnsi" w:hAnsiTheme="minorHAnsi" w:cstheme="minorHAnsi"/>
        </w:rPr>
      </w:pPr>
      <w:r w:rsidRPr="004A53CF">
        <w:rPr>
          <w:rFonts w:asciiTheme="minorHAnsi" w:hAnsiTheme="minorHAnsi" w:cstheme="minorHAnsi"/>
        </w:rPr>
        <w:t xml:space="preserve">Termín podání </w:t>
      </w:r>
      <w:r w:rsidR="00525D0F" w:rsidRPr="004A53CF">
        <w:rPr>
          <w:rFonts w:asciiTheme="minorHAnsi" w:hAnsiTheme="minorHAnsi" w:cstheme="minorHAnsi"/>
        </w:rPr>
        <w:t>e-mailem (</w:t>
      </w:r>
      <w:hyperlink r:id="rId8" w:history="1">
        <w:r w:rsidR="00525D0F" w:rsidRPr="004A53CF">
          <w:rPr>
            <w:rFonts w:asciiTheme="minorHAnsi" w:hAnsiTheme="minorHAnsi" w:cstheme="minorHAnsi"/>
          </w:rPr>
          <w:t>zus-zerotin@zus-zerotin.cz</w:t>
        </w:r>
      </w:hyperlink>
      <w:r w:rsidR="00525D0F" w:rsidRPr="004A53CF">
        <w:rPr>
          <w:rFonts w:asciiTheme="minorHAnsi" w:hAnsiTheme="minorHAnsi" w:cstheme="minorHAnsi"/>
        </w:rPr>
        <w:t>) nebo datovou schránkou (76zxrkf)</w:t>
      </w:r>
      <w:r w:rsidRPr="004A53CF">
        <w:rPr>
          <w:rFonts w:asciiTheme="minorHAnsi" w:hAnsiTheme="minorHAnsi" w:cstheme="minorHAnsi"/>
        </w:rPr>
        <w:t xml:space="preserve"> je vždy do 10 dnů od zahájení školního roku - studia. O snížení úplaty za vzdělávání (školného) rozhoduje ředitel školy</w:t>
      </w:r>
      <w:r w:rsidR="00B83666" w:rsidRPr="004A53CF">
        <w:rPr>
          <w:rFonts w:asciiTheme="minorHAnsi" w:hAnsiTheme="minorHAnsi" w:cstheme="minorHAnsi"/>
        </w:rPr>
        <w:t>.</w:t>
      </w:r>
    </w:p>
    <w:p w14:paraId="2EE503E1" w14:textId="77777777" w:rsidR="00B83666" w:rsidRPr="004A53CF" w:rsidRDefault="00B83666" w:rsidP="00C46CEC">
      <w:pPr>
        <w:jc w:val="both"/>
        <w:rPr>
          <w:rFonts w:asciiTheme="minorHAnsi" w:hAnsiTheme="minorHAnsi" w:cstheme="minorHAnsi"/>
        </w:rPr>
      </w:pPr>
    </w:p>
    <w:p w14:paraId="22D2A1B0" w14:textId="77777777" w:rsidR="00B83666" w:rsidRPr="004A53CF" w:rsidRDefault="00B83666" w:rsidP="00C46CEC">
      <w:pPr>
        <w:jc w:val="both"/>
        <w:rPr>
          <w:rFonts w:asciiTheme="minorHAnsi" w:hAnsiTheme="minorHAnsi" w:cstheme="minorHAnsi"/>
        </w:rPr>
      </w:pPr>
      <w:r w:rsidRPr="004A53CF">
        <w:rPr>
          <w:rFonts w:asciiTheme="minorHAnsi" w:hAnsiTheme="minorHAnsi" w:cstheme="minorHAnsi"/>
        </w:rPr>
        <w:t>Podáním žádosti o udělení slevy se odkládá splatnost úplaty za vzdělání do doby vyřízení žádosti.</w:t>
      </w:r>
    </w:p>
    <w:p w14:paraId="05919357" w14:textId="77777777" w:rsidR="00C46CEC" w:rsidRPr="004A53CF" w:rsidRDefault="00C46CEC">
      <w:pPr>
        <w:rPr>
          <w:rFonts w:asciiTheme="minorHAnsi" w:hAnsiTheme="minorHAnsi" w:cstheme="minorHAnsi"/>
        </w:rPr>
      </w:pPr>
    </w:p>
    <w:p w14:paraId="4A8D53D6" w14:textId="4024A943" w:rsidR="00327721" w:rsidRPr="004A53CF" w:rsidRDefault="00327721">
      <w:pPr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525D0F" w:rsidRPr="004A53CF" w14:paraId="6C9C95C8" w14:textId="77777777" w:rsidTr="00775E72">
        <w:trPr>
          <w:trHeight w:val="586"/>
        </w:trPr>
        <w:tc>
          <w:tcPr>
            <w:tcW w:w="2614" w:type="dxa"/>
            <w:vAlign w:val="center"/>
          </w:tcPr>
          <w:p w14:paraId="31C71022" w14:textId="2CF4A8F7" w:rsidR="00525D0F" w:rsidRPr="004A53CF" w:rsidRDefault="00525D0F">
            <w:pPr>
              <w:rPr>
                <w:rFonts w:asciiTheme="minorHAnsi" w:hAnsiTheme="minorHAnsi" w:cstheme="minorHAnsi"/>
              </w:rPr>
            </w:pPr>
            <w:r w:rsidRPr="004A53CF">
              <w:rPr>
                <w:rFonts w:asciiTheme="minorHAnsi" w:hAnsiTheme="minorHAnsi" w:cstheme="minorHAnsi"/>
              </w:rPr>
              <w:t>jméno a příjmení žáka/žákyně</w:t>
            </w:r>
          </w:p>
        </w:tc>
        <w:tc>
          <w:tcPr>
            <w:tcW w:w="2614" w:type="dxa"/>
            <w:vAlign w:val="center"/>
          </w:tcPr>
          <w:p w14:paraId="3CC2AD36" w14:textId="77777777" w:rsidR="00525D0F" w:rsidRPr="004A53CF" w:rsidRDefault="00525D0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4" w:type="dxa"/>
            <w:vAlign w:val="center"/>
          </w:tcPr>
          <w:p w14:paraId="137BC7B0" w14:textId="34460377" w:rsidR="00525D0F" w:rsidRPr="004A53CF" w:rsidRDefault="00525D0F">
            <w:pPr>
              <w:rPr>
                <w:rFonts w:asciiTheme="minorHAnsi" w:hAnsiTheme="minorHAnsi" w:cstheme="minorHAnsi"/>
              </w:rPr>
            </w:pPr>
            <w:r w:rsidRPr="004A53CF">
              <w:rPr>
                <w:rFonts w:asciiTheme="minorHAnsi" w:hAnsiTheme="minorHAnsi" w:cstheme="minorHAnsi"/>
              </w:rPr>
              <w:t>datum narození:</w:t>
            </w:r>
          </w:p>
        </w:tc>
        <w:tc>
          <w:tcPr>
            <w:tcW w:w="2614" w:type="dxa"/>
          </w:tcPr>
          <w:p w14:paraId="0EA860F7" w14:textId="77777777" w:rsidR="00525D0F" w:rsidRPr="004A53CF" w:rsidRDefault="00525D0F">
            <w:pPr>
              <w:rPr>
                <w:rFonts w:asciiTheme="minorHAnsi" w:hAnsiTheme="minorHAnsi" w:cstheme="minorHAnsi"/>
              </w:rPr>
            </w:pPr>
          </w:p>
        </w:tc>
      </w:tr>
      <w:tr w:rsidR="00525D0F" w:rsidRPr="004A53CF" w14:paraId="481A360D" w14:textId="77777777" w:rsidTr="00775E72">
        <w:trPr>
          <w:trHeight w:val="586"/>
        </w:trPr>
        <w:tc>
          <w:tcPr>
            <w:tcW w:w="2614" w:type="dxa"/>
            <w:vAlign w:val="center"/>
          </w:tcPr>
          <w:p w14:paraId="4E2B0062" w14:textId="77F29879" w:rsidR="00525D0F" w:rsidRPr="004A53CF" w:rsidRDefault="00525D0F">
            <w:pPr>
              <w:rPr>
                <w:rFonts w:asciiTheme="minorHAnsi" w:hAnsiTheme="minorHAnsi" w:cstheme="minorHAnsi"/>
              </w:rPr>
            </w:pPr>
            <w:r w:rsidRPr="004A53CF">
              <w:rPr>
                <w:rFonts w:asciiTheme="minorHAnsi" w:hAnsiTheme="minorHAnsi" w:cstheme="minorHAnsi"/>
              </w:rPr>
              <w:t>pedagog:</w:t>
            </w:r>
          </w:p>
        </w:tc>
        <w:tc>
          <w:tcPr>
            <w:tcW w:w="2614" w:type="dxa"/>
            <w:vAlign w:val="center"/>
          </w:tcPr>
          <w:p w14:paraId="62BA8AA3" w14:textId="77777777" w:rsidR="00525D0F" w:rsidRPr="004A53CF" w:rsidRDefault="00525D0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4" w:type="dxa"/>
            <w:vAlign w:val="center"/>
          </w:tcPr>
          <w:p w14:paraId="296583A8" w14:textId="4C543CD4" w:rsidR="00525D0F" w:rsidRPr="004A53CF" w:rsidRDefault="00525D0F">
            <w:pPr>
              <w:rPr>
                <w:rFonts w:asciiTheme="minorHAnsi" w:hAnsiTheme="minorHAnsi" w:cstheme="minorHAnsi"/>
              </w:rPr>
            </w:pPr>
            <w:r w:rsidRPr="004A53CF">
              <w:rPr>
                <w:rFonts w:asciiTheme="minorHAnsi" w:hAnsiTheme="minorHAnsi" w:cstheme="minorHAnsi"/>
              </w:rPr>
              <w:t>předmět:</w:t>
            </w:r>
          </w:p>
        </w:tc>
        <w:tc>
          <w:tcPr>
            <w:tcW w:w="2614" w:type="dxa"/>
          </w:tcPr>
          <w:p w14:paraId="367881D9" w14:textId="77777777" w:rsidR="00525D0F" w:rsidRPr="004A53CF" w:rsidRDefault="00525D0F">
            <w:pPr>
              <w:rPr>
                <w:rFonts w:asciiTheme="minorHAnsi" w:hAnsiTheme="minorHAnsi" w:cstheme="minorHAnsi"/>
              </w:rPr>
            </w:pPr>
          </w:p>
        </w:tc>
      </w:tr>
      <w:tr w:rsidR="00525D0F" w:rsidRPr="004A53CF" w14:paraId="6669E941" w14:textId="77777777" w:rsidTr="00775E72">
        <w:trPr>
          <w:trHeight w:val="586"/>
        </w:trPr>
        <w:tc>
          <w:tcPr>
            <w:tcW w:w="2614" w:type="dxa"/>
            <w:vAlign w:val="center"/>
          </w:tcPr>
          <w:p w14:paraId="309870DB" w14:textId="6B8F53B9" w:rsidR="00525D0F" w:rsidRPr="004A53CF" w:rsidRDefault="00525D0F">
            <w:pPr>
              <w:rPr>
                <w:rFonts w:asciiTheme="minorHAnsi" w:hAnsiTheme="minorHAnsi" w:cstheme="minorHAnsi"/>
              </w:rPr>
            </w:pPr>
            <w:r w:rsidRPr="004A53CF">
              <w:rPr>
                <w:rFonts w:asciiTheme="minorHAnsi" w:hAnsiTheme="minorHAnsi" w:cstheme="minorHAnsi"/>
              </w:rPr>
              <w:t>pedagog:</w:t>
            </w:r>
          </w:p>
        </w:tc>
        <w:tc>
          <w:tcPr>
            <w:tcW w:w="2614" w:type="dxa"/>
            <w:vAlign w:val="center"/>
          </w:tcPr>
          <w:p w14:paraId="632E5D1F" w14:textId="77777777" w:rsidR="00525D0F" w:rsidRPr="004A53CF" w:rsidRDefault="00525D0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4" w:type="dxa"/>
            <w:vAlign w:val="center"/>
          </w:tcPr>
          <w:p w14:paraId="04B746C2" w14:textId="66ACA675" w:rsidR="00525D0F" w:rsidRPr="004A53CF" w:rsidRDefault="00525D0F">
            <w:pPr>
              <w:rPr>
                <w:rFonts w:asciiTheme="minorHAnsi" w:hAnsiTheme="minorHAnsi" w:cstheme="minorHAnsi"/>
              </w:rPr>
            </w:pPr>
            <w:r w:rsidRPr="004A53CF">
              <w:rPr>
                <w:rFonts w:asciiTheme="minorHAnsi" w:hAnsiTheme="minorHAnsi" w:cstheme="minorHAnsi"/>
              </w:rPr>
              <w:t>předmět:</w:t>
            </w:r>
          </w:p>
        </w:tc>
        <w:tc>
          <w:tcPr>
            <w:tcW w:w="2614" w:type="dxa"/>
          </w:tcPr>
          <w:p w14:paraId="06222173" w14:textId="77777777" w:rsidR="00525D0F" w:rsidRPr="004A53CF" w:rsidRDefault="00525D0F">
            <w:pPr>
              <w:rPr>
                <w:rFonts w:asciiTheme="minorHAnsi" w:hAnsiTheme="minorHAnsi" w:cstheme="minorHAnsi"/>
              </w:rPr>
            </w:pPr>
          </w:p>
        </w:tc>
      </w:tr>
      <w:tr w:rsidR="00525D0F" w:rsidRPr="004A53CF" w14:paraId="3C1EF4EC" w14:textId="77777777" w:rsidTr="00775E72">
        <w:trPr>
          <w:trHeight w:val="586"/>
        </w:trPr>
        <w:tc>
          <w:tcPr>
            <w:tcW w:w="2614" w:type="dxa"/>
            <w:vAlign w:val="center"/>
          </w:tcPr>
          <w:p w14:paraId="08265076" w14:textId="591FA23B" w:rsidR="00525D0F" w:rsidRPr="004A53CF" w:rsidRDefault="00525D0F">
            <w:pPr>
              <w:rPr>
                <w:rFonts w:asciiTheme="minorHAnsi" w:hAnsiTheme="minorHAnsi" w:cstheme="minorHAnsi"/>
              </w:rPr>
            </w:pPr>
            <w:r w:rsidRPr="004A53CF">
              <w:rPr>
                <w:rFonts w:asciiTheme="minorHAnsi" w:hAnsiTheme="minorHAnsi" w:cstheme="minorHAnsi"/>
              </w:rPr>
              <w:t>pedagog:</w:t>
            </w:r>
          </w:p>
        </w:tc>
        <w:tc>
          <w:tcPr>
            <w:tcW w:w="2614" w:type="dxa"/>
            <w:vAlign w:val="center"/>
          </w:tcPr>
          <w:p w14:paraId="40E97D48" w14:textId="77777777" w:rsidR="00525D0F" w:rsidRPr="004A53CF" w:rsidRDefault="00525D0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4" w:type="dxa"/>
            <w:vAlign w:val="center"/>
          </w:tcPr>
          <w:p w14:paraId="587818C2" w14:textId="01649419" w:rsidR="00525D0F" w:rsidRPr="004A53CF" w:rsidRDefault="00525D0F">
            <w:pPr>
              <w:rPr>
                <w:rFonts w:asciiTheme="minorHAnsi" w:hAnsiTheme="minorHAnsi" w:cstheme="minorHAnsi"/>
              </w:rPr>
            </w:pPr>
            <w:r w:rsidRPr="004A53CF">
              <w:rPr>
                <w:rFonts w:asciiTheme="minorHAnsi" w:hAnsiTheme="minorHAnsi" w:cstheme="minorHAnsi"/>
              </w:rPr>
              <w:t>předmět</w:t>
            </w:r>
            <w:r w:rsidR="00775E72" w:rsidRPr="004A53CF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614" w:type="dxa"/>
          </w:tcPr>
          <w:p w14:paraId="125AB002" w14:textId="77777777" w:rsidR="00525D0F" w:rsidRPr="004A53CF" w:rsidRDefault="00525D0F">
            <w:pPr>
              <w:rPr>
                <w:rFonts w:asciiTheme="minorHAnsi" w:hAnsiTheme="minorHAnsi" w:cstheme="minorHAnsi"/>
              </w:rPr>
            </w:pPr>
          </w:p>
        </w:tc>
      </w:tr>
      <w:tr w:rsidR="00525D0F" w:rsidRPr="004A53CF" w14:paraId="4EEC44FE" w14:textId="77777777" w:rsidTr="00775E72">
        <w:trPr>
          <w:trHeight w:val="586"/>
        </w:trPr>
        <w:tc>
          <w:tcPr>
            <w:tcW w:w="2614" w:type="dxa"/>
            <w:vAlign w:val="center"/>
          </w:tcPr>
          <w:p w14:paraId="37A9319B" w14:textId="1BAEBC48" w:rsidR="00525D0F" w:rsidRPr="004A53CF" w:rsidRDefault="00525D0F">
            <w:pPr>
              <w:rPr>
                <w:rFonts w:asciiTheme="minorHAnsi" w:hAnsiTheme="minorHAnsi" w:cstheme="minorHAnsi"/>
              </w:rPr>
            </w:pPr>
            <w:r w:rsidRPr="004A53CF">
              <w:rPr>
                <w:rFonts w:asciiTheme="minorHAnsi" w:hAnsiTheme="minorHAnsi" w:cstheme="minorHAnsi"/>
              </w:rPr>
              <w:t xml:space="preserve">jméno </w:t>
            </w:r>
            <w:r w:rsidR="00775E72" w:rsidRPr="004A53CF">
              <w:rPr>
                <w:rFonts w:asciiTheme="minorHAnsi" w:hAnsiTheme="minorHAnsi" w:cstheme="minorHAnsi"/>
              </w:rPr>
              <w:t xml:space="preserve">a příjmení </w:t>
            </w:r>
            <w:r w:rsidRPr="004A53CF">
              <w:rPr>
                <w:rFonts w:asciiTheme="minorHAnsi" w:hAnsiTheme="minorHAnsi" w:cstheme="minorHAnsi"/>
              </w:rPr>
              <w:t>zák</w:t>
            </w:r>
            <w:r w:rsidR="00775E72" w:rsidRPr="004A53CF">
              <w:rPr>
                <w:rFonts w:asciiTheme="minorHAnsi" w:hAnsiTheme="minorHAnsi" w:cstheme="minorHAnsi"/>
              </w:rPr>
              <w:t>onného</w:t>
            </w:r>
            <w:r w:rsidRPr="004A53CF">
              <w:rPr>
                <w:rFonts w:asciiTheme="minorHAnsi" w:hAnsiTheme="minorHAnsi" w:cstheme="minorHAnsi"/>
              </w:rPr>
              <w:t xml:space="preserve"> zástupce:</w:t>
            </w:r>
          </w:p>
        </w:tc>
        <w:tc>
          <w:tcPr>
            <w:tcW w:w="2614" w:type="dxa"/>
            <w:vAlign w:val="center"/>
          </w:tcPr>
          <w:p w14:paraId="70E0DCA6" w14:textId="77777777" w:rsidR="00525D0F" w:rsidRPr="004A53CF" w:rsidRDefault="00525D0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4" w:type="dxa"/>
            <w:vAlign w:val="center"/>
          </w:tcPr>
          <w:p w14:paraId="7D7DC83C" w14:textId="1D092B49" w:rsidR="00525D0F" w:rsidRPr="004A53CF" w:rsidRDefault="00525D0F">
            <w:pPr>
              <w:rPr>
                <w:rFonts w:asciiTheme="minorHAnsi" w:hAnsiTheme="minorHAnsi" w:cstheme="minorHAnsi"/>
              </w:rPr>
            </w:pPr>
            <w:r w:rsidRPr="004A53CF">
              <w:rPr>
                <w:rFonts w:asciiTheme="minorHAnsi" w:hAnsiTheme="minorHAnsi" w:cstheme="minorHAnsi"/>
              </w:rPr>
              <w:t>e-mail, dat. schránka:</w:t>
            </w:r>
          </w:p>
        </w:tc>
        <w:tc>
          <w:tcPr>
            <w:tcW w:w="2614" w:type="dxa"/>
          </w:tcPr>
          <w:p w14:paraId="5D77906B" w14:textId="77777777" w:rsidR="00525D0F" w:rsidRPr="004A53CF" w:rsidRDefault="00525D0F">
            <w:pPr>
              <w:rPr>
                <w:rFonts w:asciiTheme="minorHAnsi" w:hAnsiTheme="minorHAnsi" w:cstheme="minorHAnsi"/>
              </w:rPr>
            </w:pPr>
          </w:p>
        </w:tc>
      </w:tr>
      <w:tr w:rsidR="00525D0F" w:rsidRPr="004A53CF" w14:paraId="6111BBB4" w14:textId="77777777" w:rsidTr="00775E72">
        <w:trPr>
          <w:trHeight w:val="586"/>
        </w:trPr>
        <w:tc>
          <w:tcPr>
            <w:tcW w:w="2614" w:type="dxa"/>
            <w:vAlign w:val="center"/>
          </w:tcPr>
          <w:p w14:paraId="5D4A2C73" w14:textId="46E4D44C" w:rsidR="00525D0F" w:rsidRPr="004A53CF" w:rsidRDefault="00775E72">
            <w:pPr>
              <w:rPr>
                <w:rFonts w:asciiTheme="minorHAnsi" w:hAnsiTheme="minorHAnsi" w:cstheme="minorHAnsi"/>
              </w:rPr>
            </w:pPr>
            <w:r w:rsidRPr="004A53CF">
              <w:rPr>
                <w:rFonts w:asciiTheme="minorHAnsi" w:hAnsiTheme="minorHAnsi" w:cstheme="minorHAnsi"/>
              </w:rPr>
              <w:t>telefon zák. zástupce:</w:t>
            </w:r>
          </w:p>
        </w:tc>
        <w:tc>
          <w:tcPr>
            <w:tcW w:w="2614" w:type="dxa"/>
            <w:vAlign w:val="center"/>
          </w:tcPr>
          <w:p w14:paraId="01981059" w14:textId="77777777" w:rsidR="00525D0F" w:rsidRPr="004A53CF" w:rsidRDefault="00525D0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4" w:type="dxa"/>
            <w:vAlign w:val="center"/>
          </w:tcPr>
          <w:p w14:paraId="41B7CE45" w14:textId="77777777" w:rsidR="00525D0F" w:rsidRPr="004A53CF" w:rsidRDefault="00525D0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4" w:type="dxa"/>
          </w:tcPr>
          <w:p w14:paraId="4370FFCA" w14:textId="77777777" w:rsidR="00525D0F" w:rsidRPr="004A53CF" w:rsidRDefault="00525D0F">
            <w:pPr>
              <w:rPr>
                <w:rFonts w:asciiTheme="minorHAnsi" w:hAnsiTheme="minorHAnsi" w:cstheme="minorHAnsi"/>
              </w:rPr>
            </w:pPr>
          </w:p>
        </w:tc>
      </w:tr>
    </w:tbl>
    <w:p w14:paraId="597E3C37" w14:textId="77777777" w:rsidR="00525D0F" w:rsidRPr="004A53CF" w:rsidRDefault="00525D0F">
      <w:pPr>
        <w:rPr>
          <w:rFonts w:asciiTheme="minorHAnsi" w:hAnsiTheme="minorHAnsi" w:cstheme="minorHAnsi"/>
        </w:rPr>
      </w:pPr>
    </w:p>
    <w:p w14:paraId="27C6DB51" w14:textId="77777777" w:rsidR="00C14968" w:rsidRPr="004A53CF" w:rsidRDefault="00C14968">
      <w:pPr>
        <w:rPr>
          <w:rFonts w:asciiTheme="minorHAnsi" w:hAnsiTheme="minorHAnsi" w:cstheme="minorHAnsi"/>
        </w:rPr>
      </w:pPr>
    </w:p>
    <w:p w14:paraId="12D87FFB" w14:textId="77777777" w:rsidR="00327721" w:rsidRPr="004A53CF" w:rsidRDefault="00891A19">
      <w:pPr>
        <w:rPr>
          <w:rFonts w:asciiTheme="minorHAnsi" w:hAnsiTheme="minorHAnsi" w:cstheme="minorHAnsi"/>
        </w:rPr>
      </w:pPr>
      <w:r w:rsidRPr="004A53C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6E74EB" wp14:editId="1B5D6A83">
                <wp:simplePos x="0" y="0"/>
                <wp:positionH relativeFrom="margin">
                  <wp:posOffset>-131197</wp:posOffset>
                </wp:positionH>
                <wp:positionV relativeFrom="paragraph">
                  <wp:posOffset>177247</wp:posOffset>
                </wp:positionV>
                <wp:extent cx="6751320" cy="2870421"/>
                <wp:effectExtent l="0" t="0" r="11430" b="2540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320" cy="287042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9FA19" id="Obdélník 1" o:spid="_x0000_s1026" style="position:absolute;margin-left:-10.35pt;margin-top:13.95pt;width:531.6pt;height:22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" filled="f" strokecolor="black [3213]">
                <w10:wrap anchorx="margin"/>
              </v:rect>
            </w:pict>
          </mc:Fallback>
        </mc:AlternateContent>
      </w:r>
    </w:p>
    <w:p w14:paraId="16B27396" w14:textId="77777777" w:rsidR="00CF6FEA" w:rsidRPr="004A53CF" w:rsidRDefault="007F0DC8" w:rsidP="00E85CB1">
      <w:pPr>
        <w:ind w:left="-142"/>
        <w:rPr>
          <w:rFonts w:asciiTheme="minorHAnsi" w:hAnsiTheme="minorHAnsi" w:cstheme="minorHAnsi"/>
          <w:sz w:val="16"/>
          <w:szCs w:val="16"/>
        </w:rPr>
      </w:pPr>
      <w:r w:rsidRPr="004A53CF">
        <w:rPr>
          <w:rFonts w:asciiTheme="minorHAnsi" w:hAnsiTheme="minorHAnsi" w:cstheme="minorHAnsi"/>
        </w:rPr>
        <w:t xml:space="preserve"> </w:t>
      </w:r>
    </w:p>
    <w:p w14:paraId="57090C32" w14:textId="77777777" w:rsidR="00C4653E" w:rsidRPr="004A53CF" w:rsidRDefault="007F0DC8" w:rsidP="00CF6FEA">
      <w:pPr>
        <w:rPr>
          <w:rFonts w:asciiTheme="minorHAnsi" w:hAnsiTheme="minorHAnsi" w:cstheme="minorHAnsi"/>
          <w:sz w:val="22"/>
          <w:szCs w:val="22"/>
          <w:u w:val="single"/>
        </w:rPr>
      </w:pPr>
      <w:r w:rsidRPr="004A53CF">
        <w:rPr>
          <w:rFonts w:asciiTheme="minorHAnsi" w:hAnsiTheme="minorHAnsi" w:cstheme="minorHAnsi"/>
          <w:sz w:val="22"/>
          <w:szCs w:val="22"/>
          <w:u w:val="single"/>
        </w:rPr>
        <w:t>Odůvodnění žádosti:</w:t>
      </w:r>
    </w:p>
    <w:p w14:paraId="1125B7AE" w14:textId="77777777" w:rsidR="003706A9" w:rsidRPr="004A53CF" w:rsidRDefault="003706A9">
      <w:pPr>
        <w:rPr>
          <w:rFonts w:asciiTheme="minorHAnsi" w:hAnsiTheme="minorHAnsi" w:cstheme="minorHAnsi"/>
        </w:rPr>
      </w:pPr>
    </w:p>
    <w:p w14:paraId="6F0435B2" w14:textId="4C76342D" w:rsidR="00C82D2D" w:rsidRPr="004A53CF" w:rsidRDefault="00C82D2D" w:rsidP="00C82D2D">
      <w:pPr>
        <w:tabs>
          <w:tab w:val="left" w:pos="7452"/>
        </w:tabs>
        <w:rPr>
          <w:rFonts w:asciiTheme="minorHAnsi" w:hAnsiTheme="minorHAnsi" w:cstheme="minorHAnsi"/>
        </w:rPr>
      </w:pPr>
      <w:bookmarkStart w:id="0" w:name="_GoBack"/>
      <w:bookmarkEnd w:id="0"/>
    </w:p>
    <w:p w14:paraId="6DBC8C12" w14:textId="755673B0" w:rsidR="00525D0F" w:rsidRPr="004A53CF" w:rsidRDefault="00525D0F" w:rsidP="00C82D2D">
      <w:pPr>
        <w:tabs>
          <w:tab w:val="left" w:pos="7452"/>
        </w:tabs>
        <w:rPr>
          <w:rFonts w:asciiTheme="minorHAnsi" w:hAnsiTheme="minorHAnsi" w:cstheme="minorHAnsi"/>
        </w:rPr>
      </w:pPr>
    </w:p>
    <w:p w14:paraId="10A12F89" w14:textId="12A95358" w:rsidR="00525D0F" w:rsidRPr="004A53CF" w:rsidRDefault="00525D0F" w:rsidP="00C82D2D">
      <w:pPr>
        <w:tabs>
          <w:tab w:val="left" w:pos="7452"/>
        </w:tabs>
        <w:rPr>
          <w:rFonts w:asciiTheme="minorHAnsi" w:hAnsiTheme="minorHAnsi" w:cstheme="minorHAnsi"/>
        </w:rPr>
      </w:pPr>
    </w:p>
    <w:p w14:paraId="04EF0FC5" w14:textId="623C9FE7" w:rsidR="00525D0F" w:rsidRPr="004A53CF" w:rsidRDefault="00525D0F" w:rsidP="00C82D2D">
      <w:pPr>
        <w:tabs>
          <w:tab w:val="left" w:pos="7452"/>
        </w:tabs>
        <w:rPr>
          <w:rFonts w:asciiTheme="minorHAnsi" w:hAnsiTheme="minorHAnsi" w:cstheme="minorHAnsi"/>
        </w:rPr>
      </w:pPr>
    </w:p>
    <w:p w14:paraId="4ACF489E" w14:textId="0D21BE3A" w:rsidR="00525D0F" w:rsidRDefault="00525D0F" w:rsidP="00C82D2D">
      <w:pPr>
        <w:tabs>
          <w:tab w:val="left" w:pos="7452"/>
        </w:tabs>
        <w:rPr>
          <w:rFonts w:ascii="Calibri" w:hAnsi="Calibri"/>
        </w:rPr>
      </w:pPr>
    </w:p>
    <w:p w14:paraId="628B6EF7" w14:textId="77777777" w:rsidR="00525D0F" w:rsidRPr="00525D0F" w:rsidRDefault="00525D0F" w:rsidP="00C82D2D">
      <w:pPr>
        <w:tabs>
          <w:tab w:val="left" w:pos="7452"/>
        </w:tabs>
        <w:rPr>
          <w:rFonts w:ascii="Calibri" w:hAnsi="Calibri"/>
        </w:rPr>
      </w:pPr>
    </w:p>
    <w:p w14:paraId="0F8CE34E" w14:textId="77777777" w:rsidR="00B83666" w:rsidRPr="00525D0F" w:rsidRDefault="00B83666" w:rsidP="00C82D2D">
      <w:pPr>
        <w:tabs>
          <w:tab w:val="left" w:pos="7452"/>
        </w:tabs>
        <w:rPr>
          <w:rFonts w:ascii="Calibri" w:hAnsi="Calibri"/>
        </w:rPr>
      </w:pPr>
    </w:p>
    <w:p w14:paraId="2AF8E1B5" w14:textId="77777777" w:rsidR="00C82D2D" w:rsidRDefault="00C82D2D" w:rsidP="007537A3">
      <w:pPr>
        <w:spacing w:line="360" w:lineRule="auto"/>
        <w:rPr>
          <w:rFonts w:ascii="Calibri" w:hAnsi="Calibri"/>
        </w:rPr>
      </w:pPr>
    </w:p>
    <w:p w14:paraId="28F7A357" w14:textId="77777777" w:rsidR="00C46CEC" w:rsidRDefault="00C46CEC" w:rsidP="00101B74">
      <w:pPr>
        <w:spacing w:line="360" w:lineRule="auto"/>
        <w:rPr>
          <w:rFonts w:ascii="Calibri" w:hAnsi="Calibri"/>
        </w:rPr>
      </w:pPr>
    </w:p>
    <w:sectPr w:rsidR="00C46CEC" w:rsidSect="00C46CEC">
      <w:headerReference w:type="default" r:id="rId9"/>
      <w:footerReference w:type="default" r:id="rId10"/>
      <w:pgSz w:w="11906" w:h="16838"/>
      <w:pgMar w:top="559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F9CC1" w14:textId="77777777" w:rsidR="00BB3792" w:rsidRDefault="00BB3792" w:rsidP="00F8685C">
      <w:r>
        <w:separator/>
      </w:r>
    </w:p>
  </w:endnote>
  <w:endnote w:type="continuationSeparator" w:id="0">
    <w:p w14:paraId="06CA6813" w14:textId="77777777" w:rsidR="00BB3792" w:rsidRDefault="00BB3792" w:rsidP="00F8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484A4" w14:textId="77777777" w:rsidR="00CF6FEA" w:rsidRPr="00CF6FEA" w:rsidRDefault="00CF6FEA" w:rsidP="007F0DC8">
    <w:pPr>
      <w:jc w:val="center"/>
      <w:rPr>
        <w:rFonts w:asciiTheme="minorHAnsi" w:hAnsiTheme="minorHAnsi"/>
        <w:sz w:val="22"/>
        <w:szCs w:val="22"/>
      </w:rPr>
    </w:pPr>
  </w:p>
  <w:p w14:paraId="69B4739F" w14:textId="77777777" w:rsidR="00E00A28" w:rsidRPr="00CF6FEA" w:rsidRDefault="00E00A28" w:rsidP="00CF6FEA">
    <w:pPr>
      <w:jc w:val="center"/>
      <w:rPr>
        <w:rFonts w:asciiTheme="minorHAnsi" w:hAnsiTheme="minorHAnsi"/>
        <w:sz w:val="22"/>
        <w:szCs w:val="22"/>
      </w:rPr>
    </w:pPr>
  </w:p>
  <w:p w14:paraId="4AC486BC" w14:textId="77777777" w:rsidR="00F8685C" w:rsidRDefault="00F8685C">
    <w:pPr>
      <w:pStyle w:val="Zpat"/>
    </w:pPr>
  </w:p>
  <w:p w14:paraId="7071AA51" w14:textId="77777777" w:rsidR="00CF6FEA" w:rsidRDefault="00CF6F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06E66" w14:textId="77777777" w:rsidR="00BB3792" w:rsidRDefault="00BB3792" w:rsidP="00F8685C">
      <w:r>
        <w:separator/>
      </w:r>
    </w:p>
  </w:footnote>
  <w:footnote w:type="continuationSeparator" w:id="0">
    <w:p w14:paraId="1F9585CD" w14:textId="77777777" w:rsidR="00BB3792" w:rsidRDefault="00BB3792" w:rsidP="00F86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9A2E3" w14:textId="77777777" w:rsidR="00E00A28" w:rsidRPr="00CF6FEA" w:rsidRDefault="00E00A28" w:rsidP="00E00A28">
    <w:pPr>
      <w:pStyle w:val="Zhlav"/>
      <w:jc w:val="center"/>
      <w:rPr>
        <w:rFonts w:asciiTheme="minorHAnsi" w:hAnsiTheme="minorHAnsi"/>
        <w:sz w:val="22"/>
        <w:szCs w:val="22"/>
      </w:rPr>
    </w:pPr>
    <w:r w:rsidRPr="00CF6FEA">
      <w:rPr>
        <w:rFonts w:asciiTheme="minorHAnsi" w:hAnsiTheme="minorHAnsi"/>
        <w:sz w:val="22"/>
        <w:szCs w:val="22"/>
      </w:rPr>
      <w:t>Základní umělecká škola „Žerotín“ Olomouc, Kavaleristů 6, tel.: 585 224 404, e-mail: zus-zerotin@zus-zerotin.cz</w:t>
    </w:r>
  </w:p>
  <w:p w14:paraId="1B6AE676" w14:textId="77777777" w:rsidR="00E00A28" w:rsidRPr="00E00A28" w:rsidRDefault="00E00A28" w:rsidP="00E00A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F3574"/>
    <w:multiLevelType w:val="hybridMultilevel"/>
    <w:tmpl w:val="48A8AD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C3817"/>
    <w:multiLevelType w:val="hybridMultilevel"/>
    <w:tmpl w:val="2960D2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0BE"/>
    <w:rsid w:val="00017278"/>
    <w:rsid w:val="00026984"/>
    <w:rsid w:val="000454DB"/>
    <w:rsid w:val="00085D03"/>
    <w:rsid w:val="000C31FA"/>
    <w:rsid w:val="00101B74"/>
    <w:rsid w:val="001407E0"/>
    <w:rsid w:val="00141868"/>
    <w:rsid w:val="00192AD5"/>
    <w:rsid w:val="001B3DFB"/>
    <w:rsid w:val="001E6DB3"/>
    <w:rsid w:val="00230191"/>
    <w:rsid w:val="002B6BB3"/>
    <w:rsid w:val="002C34DE"/>
    <w:rsid w:val="002D4BEB"/>
    <w:rsid w:val="00325AAA"/>
    <w:rsid w:val="00327721"/>
    <w:rsid w:val="00367C1C"/>
    <w:rsid w:val="003706A9"/>
    <w:rsid w:val="003C3F56"/>
    <w:rsid w:val="004450D9"/>
    <w:rsid w:val="00486CFE"/>
    <w:rsid w:val="00496161"/>
    <w:rsid w:val="004A53CF"/>
    <w:rsid w:val="00525D0F"/>
    <w:rsid w:val="00547797"/>
    <w:rsid w:val="00566603"/>
    <w:rsid w:val="00567E30"/>
    <w:rsid w:val="006715FD"/>
    <w:rsid w:val="006913E8"/>
    <w:rsid w:val="006C20F6"/>
    <w:rsid w:val="006C30BE"/>
    <w:rsid w:val="006E1F50"/>
    <w:rsid w:val="00712C42"/>
    <w:rsid w:val="00750414"/>
    <w:rsid w:val="007537A3"/>
    <w:rsid w:val="00773C2A"/>
    <w:rsid w:val="0077448A"/>
    <w:rsid w:val="00775E72"/>
    <w:rsid w:val="007D6CF2"/>
    <w:rsid w:val="007F0DC8"/>
    <w:rsid w:val="00811287"/>
    <w:rsid w:val="008115BE"/>
    <w:rsid w:val="008653D5"/>
    <w:rsid w:val="00891A19"/>
    <w:rsid w:val="008A50A2"/>
    <w:rsid w:val="009675B0"/>
    <w:rsid w:val="009A15B7"/>
    <w:rsid w:val="00AB5047"/>
    <w:rsid w:val="00B06595"/>
    <w:rsid w:val="00B66D9D"/>
    <w:rsid w:val="00B83666"/>
    <w:rsid w:val="00B84FB5"/>
    <w:rsid w:val="00BB3792"/>
    <w:rsid w:val="00BC4FA7"/>
    <w:rsid w:val="00BE71F0"/>
    <w:rsid w:val="00C14968"/>
    <w:rsid w:val="00C4653E"/>
    <w:rsid w:val="00C46CEC"/>
    <w:rsid w:val="00C82D2D"/>
    <w:rsid w:val="00C86407"/>
    <w:rsid w:val="00CD7444"/>
    <w:rsid w:val="00CF6FEA"/>
    <w:rsid w:val="00D228CF"/>
    <w:rsid w:val="00D802C4"/>
    <w:rsid w:val="00DD4A55"/>
    <w:rsid w:val="00DF0FC1"/>
    <w:rsid w:val="00DF2C2F"/>
    <w:rsid w:val="00E00A28"/>
    <w:rsid w:val="00E0351C"/>
    <w:rsid w:val="00E377A5"/>
    <w:rsid w:val="00E85CB1"/>
    <w:rsid w:val="00EC5F16"/>
    <w:rsid w:val="00F77229"/>
    <w:rsid w:val="00F8685C"/>
    <w:rsid w:val="00FA2AEC"/>
    <w:rsid w:val="00FA5C2F"/>
    <w:rsid w:val="00FB4D0F"/>
    <w:rsid w:val="00FD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7AA8D4"/>
  <w15:docId w15:val="{91A883D0-2D17-464E-9794-BE25417D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D4BE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8685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8685C"/>
    <w:rPr>
      <w:sz w:val="24"/>
      <w:szCs w:val="24"/>
    </w:rPr>
  </w:style>
  <w:style w:type="paragraph" w:styleId="Zpat">
    <w:name w:val="footer"/>
    <w:basedOn w:val="Normln"/>
    <w:link w:val="ZpatChar"/>
    <w:rsid w:val="00F8685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8685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46CEC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525D0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25D0F"/>
    <w:rPr>
      <w:color w:val="605E5C"/>
      <w:shd w:val="clear" w:color="auto" w:fill="E1DFDD"/>
    </w:rPr>
  </w:style>
  <w:style w:type="table" w:styleId="Mkatabulky">
    <w:name w:val="Table Grid"/>
    <w:basedOn w:val="Normlntabulka"/>
    <w:rsid w:val="00525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s-zerotin@zus-zerot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&#225;tor\Desktop\Zadost_o_udeleni_slev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1614C-62B4-44E8-B273-E94457683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Zadost_o_udeleni_slevy</Template>
  <TotalTime>1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udělení slevy</vt:lpstr>
    </vt:vector>
  </TitlesOfParts>
  <Company>HP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udělení slevy</dc:title>
  <dc:creator>Jaša</dc:creator>
  <cp:lastModifiedBy>Iva Perháčová</cp:lastModifiedBy>
  <cp:revision>3</cp:revision>
  <cp:lastPrinted>2022-06-08T08:39:00Z</cp:lastPrinted>
  <dcterms:created xsi:type="dcterms:W3CDTF">2026-08-03T08:04:00Z</dcterms:created>
  <dcterms:modified xsi:type="dcterms:W3CDTF">2026-08-03T08:09:00Z</dcterms:modified>
</cp:coreProperties>
</file>